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ACADEMIC YEAR 2024 – 2025</w:t>
      </w:r>
    </w:p>
    <w:p w:rsidR="00C941BC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AUTUMN TERM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- to be confirmed – SCHOOL CLOSED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Start of Term: Monday 2nd September 2024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- 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10am start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Half Term Break: Monday 28th</w:t>
      </w:r>
      <w:r w:rsidR="00976C6B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 October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2024</w:t>
      </w:r>
      <w:r w:rsidR="00976C6B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to Friday 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1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st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November 2024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– to be confirmed – SCHOOL CLOSED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Half Term: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Monday 4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November 2024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End of Term: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Friday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20th December 2024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– 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1.30pm 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finish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SPRING TERM</w:t>
      </w:r>
      <w:bookmarkStart w:id="0" w:name="_GoBack"/>
      <w:bookmarkEnd w:id="0"/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Start of Term: Monday 6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 January 2025</w:t>
      </w:r>
      <w:r w:rsidR="00976C6B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– </w:t>
      </w:r>
      <w:r w:rsidR="00976C6B"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>10am Start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STAFF TRAINING 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– to be confirmed – SCHOOL CLOSED</w:t>
      </w:r>
    </w:p>
    <w:p w:rsidR="00976C6B" w:rsidRPr="00C941BC" w:rsidRDefault="00C941BC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Half Term Break: Monday 17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 February 2025 to Friday 21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st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February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Ch</w:t>
      </w:r>
      <w:r w:rsidR="007E0BA3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ildren return to school: Monday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24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February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End of Term: 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Friday 4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April 2025</w:t>
      </w:r>
      <w:r w:rsidR="00801E11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 – 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pm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 xml:space="preserve"> finish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="Helvetica" w:hAnsi="Helvetica" w:cs="Helvetica"/>
          <w:color w:val="800000"/>
          <w:sz w:val="28"/>
          <w:szCs w:val="28"/>
        </w:rPr>
      </w:pP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SUMMER TERM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Term: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Tuesday 22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nd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April 2025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– </w:t>
      </w:r>
      <w:r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>10am</w:t>
      </w:r>
      <w:r w:rsidR="00801E11" w:rsidRPr="00801E11">
        <w:rPr>
          <w:rStyle w:val="Strong"/>
          <w:rFonts w:ascii="Helvetica" w:hAnsi="Helvetica" w:cs="Helvetica"/>
          <w:color w:val="FF0000"/>
          <w:sz w:val="28"/>
          <w:szCs w:val="28"/>
        </w:rPr>
        <w:t xml:space="preserve"> start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BANK HOLIDAY Monday 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5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May 2025</w:t>
      </w: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 xml:space="preserve"> – </w:t>
      </w: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SCHOOL CLOSED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Half Term Break: Monday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26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May 2025 to Friday 30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th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May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– to be confirmed</w:t>
      </w: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 – </w:t>
      </w: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SCHOOL CLOSED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Start of Half Term: 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Monday 2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nd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June 2025</w:t>
      </w:r>
    </w:p>
    <w:p w:rsidR="00976C6B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End of Term and End of school year 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>Wednesday 23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  <w:vertAlign w:val="superscript"/>
        </w:rPr>
        <w:t>rd</w:t>
      </w:r>
      <w:r w:rsidR="00C941BC"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 July 2025</w:t>
      </w:r>
      <w:r w:rsidRPr="00C941BC">
        <w:rPr>
          <w:rFonts w:ascii="Helvetica" w:hAnsi="Helvetica" w:cs="Helvetica"/>
          <w:b/>
          <w:bCs/>
          <w:color w:val="000000"/>
          <w:sz w:val="28"/>
          <w:szCs w:val="28"/>
        </w:rPr>
        <w:t xml:space="preserve"> – </w:t>
      </w:r>
      <w:r w:rsidRPr="00801E11">
        <w:rPr>
          <w:rFonts w:ascii="Helvetica" w:hAnsi="Helvetica" w:cs="Helvetica"/>
          <w:b/>
          <w:bCs/>
          <w:color w:val="FF0000"/>
          <w:sz w:val="28"/>
          <w:szCs w:val="28"/>
        </w:rPr>
        <w:t>1.30pm</w:t>
      </w:r>
      <w:r w:rsidR="00801E11" w:rsidRPr="00801E11">
        <w:rPr>
          <w:rFonts w:ascii="Helvetica" w:hAnsi="Helvetica" w:cs="Helvetica"/>
          <w:b/>
          <w:bCs/>
          <w:color w:val="FF0000"/>
          <w:sz w:val="28"/>
          <w:szCs w:val="28"/>
        </w:rPr>
        <w:t xml:space="preserve"> finish</w:t>
      </w:r>
    </w:p>
    <w:p w:rsidR="00B75F85" w:rsidRPr="00C941BC" w:rsidRDefault="00976C6B" w:rsidP="00976C6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bCs/>
          <w:color w:val="000000"/>
          <w:sz w:val="28"/>
          <w:szCs w:val="28"/>
        </w:rPr>
      </w:pP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STAFF TRAINING </w:t>
      </w:r>
      <w:r w:rsidR="00C941BC"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to be confirmed</w:t>
      </w:r>
      <w:r w:rsidRPr="00C941BC">
        <w:rPr>
          <w:rFonts w:ascii="Helvetica" w:hAnsi="Helvetica" w:cs="Helvetica"/>
          <w:b/>
          <w:bCs/>
          <w:color w:val="800000"/>
          <w:sz w:val="28"/>
          <w:szCs w:val="28"/>
        </w:rPr>
        <w:t> – </w:t>
      </w:r>
      <w:r w:rsidRPr="00C941BC">
        <w:rPr>
          <w:rStyle w:val="Strong"/>
          <w:rFonts w:ascii="Helvetica" w:hAnsi="Helvetica" w:cs="Helvetica"/>
          <w:color w:val="800000"/>
          <w:sz w:val="28"/>
          <w:szCs w:val="28"/>
        </w:rPr>
        <w:t>SCHOOL CLOSED</w:t>
      </w:r>
    </w:p>
    <w:sectPr w:rsidR="00B75F85" w:rsidRPr="00C941BC" w:rsidSect="00976C6B">
      <w:headerReference w:type="default" r:id="rId6"/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1BC" w:rsidRDefault="00C941BC" w:rsidP="00976C6B">
      <w:pPr>
        <w:spacing w:after="0" w:line="240" w:lineRule="auto"/>
      </w:pPr>
      <w:r>
        <w:separator/>
      </w:r>
    </w:p>
  </w:endnote>
  <w:endnote w:type="continuationSeparator" w:id="0">
    <w:p w:rsidR="00C941BC" w:rsidRDefault="00C941BC" w:rsidP="009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1BC" w:rsidRDefault="00C941BC" w:rsidP="00976C6B">
      <w:pPr>
        <w:spacing w:after="0" w:line="240" w:lineRule="auto"/>
      </w:pPr>
      <w:r>
        <w:separator/>
      </w:r>
    </w:p>
  </w:footnote>
  <w:footnote w:type="continuationSeparator" w:id="0">
    <w:p w:rsidR="00C941BC" w:rsidRDefault="00C941BC" w:rsidP="009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1BC" w:rsidRDefault="00C941BC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CD6DFF" wp14:editId="41018656">
              <wp:simplePos x="0" y="0"/>
              <wp:positionH relativeFrom="margin">
                <wp:posOffset>714375</wp:posOffset>
              </wp:positionH>
              <wp:positionV relativeFrom="paragraph">
                <wp:posOffset>-351858</wp:posOffset>
              </wp:positionV>
              <wp:extent cx="5191125" cy="809625"/>
              <wp:effectExtent l="0" t="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809625"/>
                        <a:chOff x="671" y="289"/>
                        <a:chExt cx="10690" cy="2227"/>
                      </a:xfrm>
                    </wpg:grpSpPr>
                    <pic:pic xmlns:pic="http://schemas.openxmlformats.org/drawingml/2006/picture">
                      <pic:nvPicPr>
                        <pic:cNvPr id="2" name="Picture 3" descr="j&amp;j-sch-col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1" y="296"/>
                          <a:ext cx="2760" cy="2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 descr="newLDBS%20LOGO%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322"/>
                          <a:ext cx="1932" cy="1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763" y="289"/>
                          <a:ext cx="5843" cy="2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1BC" w:rsidRPr="00976C6B" w:rsidRDefault="00C941BC" w:rsidP="00976C6B">
                            <w:pPr>
                              <w:spacing w:after="0" w:line="240" w:lineRule="auto"/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St John &amp; St James</w:t>
                            </w:r>
                          </w:p>
                          <w:p w:rsidR="00C941BC" w:rsidRPr="00976C6B" w:rsidRDefault="00C941BC" w:rsidP="00976C6B">
                            <w:pPr>
                              <w:spacing w:after="0"/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Church of England Primary School</w:t>
                            </w:r>
                          </w:p>
                          <w:p w:rsidR="00C941BC" w:rsidRPr="00976C6B" w:rsidRDefault="00C941BC" w:rsidP="00976C6B">
                            <w:pPr>
                              <w:pStyle w:val="Heading5"/>
                              <w:ind w:right="-8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Grove Street, Edmonton, London N18 2TL</w:t>
                            </w:r>
                          </w:p>
                          <w:p w:rsidR="00C941BC" w:rsidRPr="00976C6B" w:rsidRDefault="00C941BC" w:rsidP="00976C6B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76C6B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Tel: 020 8807 2578    </w:t>
                            </w:r>
                          </w:p>
                          <w:p w:rsidR="00C941BC" w:rsidRPr="007524EE" w:rsidRDefault="00C941BC" w:rsidP="00976C6B">
                            <w:pPr>
                              <w:ind w:right="-85" w:firstLine="72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C941BC" w:rsidRPr="007524EE" w:rsidRDefault="00C941BC" w:rsidP="00976C6B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Email:  office@stjohnandjames.enfield.sch.uk</w:t>
                            </w:r>
                          </w:p>
                          <w:p w:rsidR="00C941BC" w:rsidRDefault="00C941BC" w:rsidP="00976C6B">
                            <w:pPr>
                              <w:ind w:right="-85"/>
                              <w:jc w:val="center"/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Website:  www.stjohnandjames.enfield.sch.uk</w:t>
                            </w:r>
                          </w:p>
                          <w:p w:rsidR="00C941BC" w:rsidRDefault="00C941BC" w:rsidP="00976C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D6DFF" id="Group 1" o:spid="_x0000_s1026" style="position:absolute;margin-left:56.25pt;margin-top:-27.7pt;width:408.75pt;height:63.75pt;z-index:251659264;mso-position-horizontal-relative:margin" coordorigin="671,289" coordsize="10690,2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IAAfg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zLTEwLTE3VDEzOjQyOjE4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My0xMC0xN1QxMzo0MjoxO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zLTEwLTE3VDEzOjQyOjE4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MtMTAtMTdUMTM6NDI6MTh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MtMTAtMTdUMTM6NDI6MTh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gyNDwvcmVhbD4KCQkJCQkJ&#10;PHJlYWw+NTc3PC9yZWFsPgoJCQkJCTwvYXJyYXk+CgkJCQkJPGtleT5jb20uYXBwbGUucHJpbnQu&#10;dGlja2V0LmNsaWVudDwva2V5PgoJCQkJCTxzdHJpbmc+Y29tLmFwcGxlLnByaW50aW5nbWFuYWdl&#10;cjwvc3RyaW5nPgoJCQkJCTxrZXk+Y29tLmFwcGxlLnByaW50LnRpY2tldC5tb2REYXRlPC9rZXk+&#10;CgkJCQkJPGRhdGU+MjAwMy0xMC0xN1QxMzo0MjoxOV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zLTEwLTE3VDEzOjQyOjE4WjwvZGF0Z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VW5h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My0xMC0xN1QxMzo0MjoxOFo8L2RhdGU+CgkJ&#10;CQkJPGtleT5jb20uYXBwbGUucHJpbnQudGlja2V0LnN0YXRlRmxhZzwva2V5PgoJCQkJCTxpbnRl&#10;Z2VyPjA8L2ludGVnZXI+CgkJCQk8L2RpY3Q+CgkJCTwvYXJyYXk+CgkJPC9kaWN0PgoJCTxrZXk+&#10;Y29tLmFwcGxlLnByaW50LlBhcGVySW5mby5wcGQ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EpQAAAABSZ2h0bG9uZwAABJ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uAA5BZG9iZQBkQAAAAAH/2wCEAAICAgICAgICAgIDAgICAwQD&#10;AgIDBAUEBAQEBAUGBQUFBQUFBgYHBwgHBwYJCQoKCQkMDAwMDAwMDAwMDAwMDAwBAwMDBQQFCQYG&#10;CQ0KCQoNDw4ODg4PDwwMDAwMDw8MDAwMDAwPDAwMDAwMDAwMDAwMDAwMDAwMDAwMDAwMDAwMDP/A&#10;ABEIBKUEkgMBEQACEQEDEQH/3QAEAJP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/v1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Q+/W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8A/9T79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fv1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/&#10;AP/W+/W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f7&#10;9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/wD/0Pv1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R+/W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j&amp;j-sch-col-logo" style="position:absolute;left:8601;top:296;width:2760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">
                <v:imagedata r:id="rId3" o:title="j&amp;j-sch-col-logo"/>
              </v:shape>
              <v:shape id="Picture 4" o:spid="_x0000_s1028" type="#_x0000_t75" alt="newLDBS%20LOGO%20" style="position:absolute;left:671;top:322;width:193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">
                <v:imagedata r:id="rId4" o:title="newLDBS%20LOGO%2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2763;top:289;width:584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976C6B" w:rsidRPr="00976C6B" w:rsidRDefault="00976C6B" w:rsidP="00976C6B">
                      <w:pPr>
                        <w:spacing w:after="0" w:line="240" w:lineRule="auto"/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b/>
                          <w:color w:val="000000"/>
                        </w:rPr>
                        <w:t>St John &amp; St James</w:t>
                      </w:r>
                    </w:p>
                    <w:p w:rsidR="00976C6B" w:rsidRPr="00976C6B" w:rsidRDefault="00976C6B" w:rsidP="00976C6B">
                      <w:pPr>
                        <w:spacing w:after="0"/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b/>
                          <w:color w:val="000000"/>
                        </w:rPr>
                        <w:t>Church of England Primary School</w:t>
                      </w:r>
                    </w:p>
                    <w:p w:rsidR="00976C6B" w:rsidRPr="00976C6B" w:rsidRDefault="00976C6B" w:rsidP="00976C6B">
                      <w:pPr>
                        <w:pStyle w:val="Heading5"/>
                        <w:ind w:right="-8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76C6B">
                        <w:rPr>
                          <w:rFonts w:ascii="Arial" w:hAnsi="Arial" w:cs="Arial"/>
                          <w:sz w:val="22"/>
                          <w:szCs w:val="22"/>
                        </w:rPr>
                        <w:t>Grove Street, Edmonton, London N18 2TL</w:t>
                      </w:r>
                    </w:p>
                    <w:p w:rsidR="00976C6B" w:rsidRPr="00976C6B" w:rsidRDefault="00976C6B" w:rsidP="00976C6B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976C6B">
                        <w:rPr>
                          <w:rFonts w:ascii="Arial" w:hAnsi="Arial" w:cs="Arial"/>
                          <w:color w:val="000000"/>
                        </w:rPr>
                        <w:t xml:space="preserve">Tel: 020 8807 2578    </w:t>
                      </w:r>
                    </w:p>
                    <w:p w:rsidR="00976C6B" w:rsidRPr="007524EE" w:rsidRDefault="00976C6B" w:rsidP="00976C6B">
                      <w:pPr>
                        <w:ind w:right="-85" w:firstLine="72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:rsidR="00976C6B" w:rsidRPr="007524EE" w:rsidRDefault="00976C6B" w:rsidP="00976C6B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Email:  office@stjohnandjames.enfield.sch.uk</w:t>
                      </w:r>
                    </w:p>
                    <w:p w:rsidR="00976C6B" w:rsidRDefault="00976C6B" w:rsidP="00976C6B">
                      <w:pPr>
                        <w:ind w:right="-85"/>
                        <w:jc w:val="center"/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Website:  www.stjohnandjames.enfield.sch.uk</w:t>
                      </w:r>
                    </w:p>
                    <w:p w:rsidR="00976C6B" w:rsidRDefault="00976C6B" w:rsidP="00976C6B"/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6B"/>
    <w:rsid w:val="007E0BA3"/>
    <w:rsid w:val="00801E11"/>
    <w:rsid w:val="00976C6B"/>
    <w:rsid w:val="00B75F85"/>
    <w:rsid w:val="00C9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B019AC"/>
  <w15:chartTrackingRefBased/>
  <w15:docId w15:val="{9A6926D0-89D1-478D-82C2-2AC81963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976C6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z w:val="2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76C6B"/>
    <w:rPr>
      <w:b/>
      <w:bCs/>
    </w:rPr>
  </w:style>
  <w:style w:type="character" w:customStyle="1" w:styleId="Heading5Char">
    <w:name w:val="Heading 5 Char"/>
    <w:basedOn w:val="DefaultParagraphFont"/>
    <w:link w:val="Heading5"/>
    <w:rsid w:val="00976C6B"/>
    <w:rPr>
      <w:rFonts w:ascii="Times New Roman" w:eastAsia="Times New Roman" w:hAnsi="Times New Roman" w:cs="Times New Roman"/>
      <w:color w:val="000000"/>
      <w:sz w:val="28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7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C6B"/>
  </w:style>
  <w:style w:type="paragraph" w:styleId="Footer">
    <w:name w:val="footer"/>
    <w:basedOn w:val="Normal"/>
    <w:link w:val="FooterChar"/>
    <w:uiPriority w:val="99"/>
    <w:unhideWhenUsed/>
    <w:rsid w:val="0097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C6B"/>
  </w:style>
  <w:style w:type="paragraph" w:styleId="BalloonText">
    <w:name w:val="Balloon Text"/>
    <w:basedOn w:val="Normal"/>
    <w:link w:val="BalloonTextChar"/>
    <w:uiPriority w:val="99"/>
    <w:semiHidden/>
    <w:unhideWhenUsed/>
    <w:rsid w:val="00976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6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25B9B0B1.dotm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Medical Rioom</dc:creator>
  <cp:keywords/>
  <dc:description/>
  <cp:lastModifiedBy>Lisa Lockyer</cp:lastModifiedBy>
  <cp:revision>2</cp:revision>
  <cp:lastPrinted>2023-11-13T15:09:00Z</cp:lastPrinted>
  <dcterms:created xsi:type="dcterms:W3CDTF">2024-03-08T10:31:00Z</dcterms:created>
  <dcterms:modified xsi:type="dcterms:W3CDTF">2024-03-08T10:31:00Z</dcterms:modified>
</cp:coreProperties>
</file>