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3119"/>
        <w:gridCol w:w="6029"/>
        <w:gridCol w:w="208"/>
      </w:tblGrid>
      <w:tr w:rsidR="001A3DAA" w:rsidRPr="00637200" w:rsidTr="001E19A2">
        <w:tc>
          <w:tcPr>
            <w:tcW w:w="5000" w:type="pct"/>
            <w:gridSpan w:val="3"/>
            <w:shd w:val="clear" w:color="auto" w:fill="0070C0"/>
            <w:vAlign w:val="bottom"/>
          </w:tcPr>
          <w:p w:rsidR="001A3DAA" w:rsidRPr="003E6266" w:rsidRDefault="001A3DAA" w:rsidP="00772747">
            <w:pPr>
              <w:pStyle w:val="Heading1"/>
              <w:outlineLvl w:val="0"/>
              <w:rPr>
                <w:color w:val="FFFFFF" w:themeColor="background1"/>
              </w:rPr>
            </w:pPr>
            <w:r w:rsidRPr="003E6266">
              <w:rPr>
                <w:color w:val="FFFFFF" w:themeColor="background1"/>
              </w:rPr>
              <w:t>APPLICATION FORM</w:t>
            </w:r>
          </w:p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617F" w:rsidRDefault="00BF617F" w:rsidP="001E19A2">
            <w:pPr>
              <w:pStyle w:val="NormalIndent"/>
              <w:ind w:left="0"/>
            </w:pPr>
            <w:r w:rsidRPr="00BF61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288290</wp:posOffset>
                      </wp:positionV>
                      <wp:extent cx="3867150" cy="9525"/>
                      <wp:effectExtent l="0" t="0" r="19050" b="2857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671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09303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5pt,22.7pt" to="454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B83C58">
              <w:t>Title of art work</w:t>
            </w:r>
            <w:r>
              <w:t>:</w:t>
            </w:r>
          </w:p>
          <w:p w:rsidR="0087268D" w:rsidRPr="00637200" w:rsidRDefault="0097127B" w:rsidP="001E19A2">
            <w:pPr>
              <w:pStyle w:val="NormalIndent"/>
              <w:ind w:left="0"/>
            </w:pPr>
            <w:r>
              <w:t>Child’</w:t>
            </w:r>
            <w:r w:rsidR="00A96734">
              <w:t>s</w:t>
            </w:r>
            <w:r w:rsidR="0087268D">
              <w:t xml:space="preserve"> name</w:t>
            </w:r>
            <w:r w:rsidR="0087268D" w:rsidRPr="003E6266">
              <w:t>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7268D" w:rsidRPr="00846B76" w:rsidRDefault="0087268D" w:rsidP="0087268D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268D" w:rsidRDefault="00476667" w:rsidP="001E19A2">
            <w:pPr>
              <w:pStyle w:val="NormalIndent"/>
              <w:ind w:left="0"/>
            </w:pPr>
            <w:r>
              <w:t>Child’s</w:t>
            </w:r>
            <w:bookmarkStart w:id="1" w:name="_GoBack"/>
            <w:bookmarkEnd w:id="1"/>
            <w:r>
              <w:t xml:space="preserve"> year group</w:t>
            </w:r>
            <w:r w:rsidR="0087268D">
              <w:t>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7268D" w:rsidRPr="00846B76" w:rsidRDefault="0087268D" w:rsidP="0087268D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6734" w:rsidRDefault="00A96734" w:rsidP="001E19A2">
            <w:pPr>
              <w:pStyle w:val="NormalIndent"/>
              <w:ind w:left="0"/>
            </w:pPr>
            <w:r>
              <w:t>School: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96734" w:rsidRPr="00846B76" w:rsidRDefault="00A96734" w:rsidP="00A96734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6734" w:rsidRDefault="00A96734" w:rsidP="001E19A2">
            <w:pPr>
              <w:pStyle w:val="NormalIndent"/>
              <w:spacing w:before="120"/>
              <w:ind w:left="0"/>
            </w:pPr>
            <w:r>
              <w:t>Parent/</w:t>
            </w:r>
            <w:proofErr w:type="spellStart"/>
            <w:r>
              <w:t>carer</w:t>
            </w:r>
            <w:proofErr w:type="spellEnd"/>
            <w:r>
              <w:t xml:space="preserve"> name:</w:t>
            </w:r>
            <w:r w:rsidR="001E19A2">
              <w:t xml:space="preserve">  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96734" w:rsidRPr="00846B76" w:rsidRDefault="00A96734" w:rsidP="00A96734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9A2" w:rsidRPr="00637200" w:rsidRDefault="001E19A2" w:rsidP="001E19A2">
            <w:pPr>
              <w:pStyle w:val="NormalIndent"/>
              <w:ind w:left="0"/>
            </w:pPr>
            <w:r w:rsidRPr="003E6266">
              <w:t xml:space="preserve">Contact </w:t>
            </w:r>
            <w:r>
              <w:t>number</w:t>
            </w:r>
            <w:r w:rsidRPr="003E6266">
              <w:t>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E19A2" w:rsidRPr="00846B76" w:rsidRDefault="001E19A2" w:rsidP="00A96734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6734" w:rsidRPr="00637200" w:rsidRDefault="001E19A2" w:rsidP="001E19A2">
            <w:pPr>
              <w:pStyle w:val="NormalIndent"/>
              <w:ind w:left="0"/>
            </w:pPr>
            <w:r>
              <w:t>Contact email: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96734" w:rsidRPr="00846B76" w:rsidRDefault="00A96734" w:rsidP="00A96734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9A2" w:rsidRPr="003E6266" w:rsidRDefault="001E19A2" w:rsidP="001E19A2">
            <w:pPr>
              <w:pStyle w:val="NormalIndent"/>
              <w:ind w:left="0"/>
            </w:pPr>
            <w:r w:rsidRPr="003E6266">
              <w:t>Address: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E19A2" w:rsidRPr="00846B76" w:rsidRDefault="001E19A2" w:rsidP="00A96734"/>
        </w:tc>
      </w:tr>
      <w:tr w:rsidR="00A96734" w:rsidRPr="00846B76" w:rsidTr="001E19A2">
        <w:trPr>
          <w:trHeight w:val="54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96734" w:rsidRPr="00846B76" w:rsidRDefault="00A96734" w:rsidP="00A9673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A6D7F" w:rsidRPr="00846B76" w:rsidTr="001E19A2">
        <w:trPr>
          <w:trHeight w:val="54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A6D7F" w:rsidRPr="00846B76" w:rsidRDefault="001A6D7F" w:rsidP="00A9673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A96734" w:rsidRPr="00846B76" w:rsidTr="001E19A2">
        <w:tc>
          <w:tcPr>
            <w:tcW w:w="5000" w:type="pct"/>
            <w:gridSpan w:val="3"/>
            <w:tcBorders>
              <w:top w:val="nil"/>
              <w:bottom w:val="nil"/>
            </w:tcBorders>
            <w:shd w:val="clear" w:color="auto" w:fill="0070C0"/>
            <w:vAlign w:val="bottom"/>
          </w:tcPr>
          <w:p w:rsidR="00A96734" w:rsidRPr="003E6266" w:rsidRDefault="00A96734" w:rsidP="00A96734">
            <w:pPr>
              <w:pStyle w:val="Heading1"/>
              <w:outlineLvl w:val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PERMISSION</w:t>
            </w:r>
          </w:p>
        </w:tc>
      </w:tr>
    </w:tbl>
    <w:p w:rsidR="00BF617F" w:rsidRDefault="001A6D7F" w:rsidP="00BF617F">
      <w:pPr>
        <w:spacing w:before="0" w:after="0" w:line="240" w:lineRule="auto"/>
      </w:pPr>
      <w:r>
        <w:t xml:space="preserve"> </w:t>
      </w:r>
    </w:p>
    <w:p w:rsidR="001A6D7F" w:rsidRDefault="00BF617F" w:rsidP="00BF617F">
      <w:pPr>
        <w:spacing w:before="0" w:after="0" w:line="240" w:lineRule="auto"/>
      </w:pPr>
      <w:r>
        <w:t xml:space="preserve"> </w:t>
      </w:r>
      <w:r w:rsidR="001A6D7F">
        <w:t>I …………………………………………… give permission for my child ………………………………</w:t>
      </w:r>
    </w:p>
    <w:p w:rsidR="003E6266" w:rsidRDefault="001A6D7F" w:rsidP="00BE7622">
      <w:pPr>
        <w:spacing w:before="0" w:after="0" w:line="240" w:lineRule="auto"/>
      </w:pPr>
      <w:r>
        <w:t xml:space="preserve"> </w:t>
      </w:r>
      <w:r w:rsidR="003E6266">
        <w:t>to enter the Enfield Learns Together</w:t>
      </w:r>
      <w:r w:rsidR="00DB1564">
        <w:t>!</w:t>
      </w:r>
      <w:r w:rsidR="00A96734">
        <w:t xml:space="preserve"> </w:t>
      </w:r>
      <w:r w:rsidR="00B83C58">
        <w:t>Art</w:t>
      </w:r>
      <w:r w:rsidR="00A96734">
        <w:t xml:space="preserve"> Challenge</w:t>
      </w:r>
      <w:r w:rsidR="003E6266">
        <w:t>.</w:t>
      </w:r>
      <w:r w:rsidR="00DB1564">
        <w:t xml:space="preserve"> </w:t>
      </w:r>
      <w:r w:rsidR="003E6266">
        <w:t xml:space="preserve"> </w:t>
      </w:r>
    </w:p>
    <w:p w:rsidR="00BF617F" w:rsidRDefault="00BF617F" w:rsidP="00BF617F">
      <w:pPr>
        <w:spacing w:before="0" w:after="0" w:line="240" w:lineRule="auto"/>
      </w:pPr>
    </w:p>
    <w:p w:rsidR="00BF617F" w:rsidRDefault="001A6D7F" w:rsidP="00BF617F">
      <w:pPr>
        <w:spacing w:before="0" w:after="0" w:line="240" w:lineRule="auto"/>
      </w:pPr>
      <w:r>
        <w:t xml:space="preserve"> </w:t>
      </w:r>
      <w:r w:rsidR="003E6266">
        <w:t xml:space="preserve">Please send </w:t>
      </w:r>
      <w:r w:rsidR="00A96734">
        <w:t xml:space="preserve">a picture of the work </w:t>
      </w:r>
      <w:r w:rsidR="001E19A2">
        <w:t xml:space="preserve">with </w:t>
      </w:r>
      <w:r w:rsidR="003E6266">
        <w:t>this completed application form to</w:t>
      </w:r>
      <w:r>
        <w:t>:</w:t>
      </w:r>
      <w:r w:rsidR="003E6266">
        <w:t xml:space="preserve"> </w:t>
      </w:r>
      <w:r w:rsidR="00BF617F">
        <w:t xml:space="preserve"> </w:t>
      </w:r>
    </w:p>
    <w:p w:rsidR="00A01070" w:rsidRDefault="00BF617F" w:rsidP="00BF617F">
      <w:pPr>
        <w:spacing w:before="0" w:after="0" w:line="240" w:lineRule="auto"/>
        <w:rPr>
          <w:rFonts w:ascii="Arial" w:hAnsi="Arial" w:cs="Arial"/>
        </w:rPr>
      </w:pPr>
      <w:r>
        <w:t xml:space="preserve"> </w:t>
      </w:r>
      <w:hyperlink r:id="rId10" w:history="1">
        <w:r w:rsidRPr="00C65625">
          <w:rPr>
            <w:rStyle w:val="Hyperlink"/>
            <w:rFonts w:ascii="Arial" w:hAnsi="Arial" w:cs="Arial"/>
            <w:b/>
          </w:rPr>
          <w:t>Enfieldlearnstogether@centralenfieldclc.org.uk</w:t>
        </w:r>
      </w:hyperlink>
      <w:r w:rsidR="00DA5BE4">
        <w:rPr>
          <w:rFonts w:ascii="Arial" w:hAnsi="Arial" w:cs="Arial"/>
        </w:rPr>
        <w:t xml:space="preserve"> </w:t>
      </w:r>
    </w:p>
    <w:p w:rsidR="00BF617F" w:rsidRPr="002152CA" w:rsidRDefault="00A01070" w:rsidP="00BF617F">
      <w:pPr>
        <w:spacing w:before="0" w:after="0" w:line="240" w:lineRule="auto"/>
      </w:pPr>
      <w:r>
        <w:rPr>
          <w:rFonts w:ascii="Arial" w:hAnsi="Arial" w:cs="Arial"/>
        </w:rPr>
        <w:t xml:space="preserve"> </w:t>
      </w:r>
      <w:r w:rsidR="00BF617F">
        <w:t xml:space="preserve">with </w:t>
      </w:r>
      <w:r w:rsidR="00B83C58">
        <w:rPr>
          <w:b/>
        </w:rPr>
        <w:t>Art</w:t>
      </w:r>
      <w:r w:rsidR="00BF617F" w:rsidRPr="00A01070">
        <w:rPr>
          <w:b/>
        </w:rPr>
        <w:t xml:space="preserve"> Challenge </w:t>
      </w:r>
      <w:r w:rsidR="00BF617F" w:rsidRPr="002152CA">
        <w:t xml:space="preserve">written in the subject line. </w:t>
      </w:r>
    </w:p>
    <w:p w:rsidR="00BF617F" w:rsidRPr="002152CA" w:rsidRDefault="00BF617F" w:rsidP="00BF617F">
      <w:pPr>
        <w:spacing w:before="0" w:after="0" w:line="240" w:lineRule="auto"/>
      </w:pPr>
    </w:p>
    <w:p w:rsidR="003E6266" w:rsidRDefault="00A01070" w:rsidP="00A01070">
      <w:pPr>
        <w:spacing w:before="0" w:after="0" w:line="240" w:lineRule="auto"/>
      </w:pPr>
      <w:r>
        <w:t xml:space="preserve"> </w:t>
      </w:r>
      <w:r w:rsidR="00A96734">
        <w:t xml:space="preserve">The picture </w:t>
      </w:r>
      <w:r w:rsidR="00A96734" w:rsidRPr="00A96734">
        <w:rPr>
          <w:b/>
        </w:rPr>
        <w:t>should not include images of children</w:t>
      </w:r>
      <w:r w:rsidR="00A96734">
        <w:rPr>
          <w:b/>
        </w:rPr>
        <w:t>.</w:t>
      </w:r>
    </w:p>
    <w:p w:rsidR="001A6D7F" w:rsidRDefault="001A6D7F" w:rsidP="00A01070">
      <w:pPr>
        <w:spacing w:before="0" w:after="0" w:line="240" w:lineRule="auto"/>
      </w:pPr>
      <w:r>
        <w:t xml:space="preserve"> </w:t>
      </w:r>
      <w:r w:rsidR="00B00D96">
        <w:t>Images will be uploaded onto a website from mid-Ju</w:t>
      </w:r>
      <w:r w:rsidR="002152CA">
        <w:t>ly</w:t>
      </w:r>
      <w:r w:rsidR="00B00D96">
        <w:t xml:space="preserve"> and all applicants will be </w:t>
      </w:r>
      <w:r>
        <w:t xml:space="preserve"> </w:t>
      </w:r>
    </w:p>
    <w:p w:rsidR="000172E5" w:rsidRPr="0006568A" w:rsidRDefault="001A6D7F" w:rsidP="00A01070">
      <w:pPr>
        <w:spacing w:before="0" w:after="0" w:line="240" w:lineRule="auto"/>
      </w:pPr>
      <w:r>
        <w:t xml:space="preserve"> </w:t>
      </w:r>
      <w:r w:rsidR="00B00D96">
        <w:t>sent a link to the pictures.</w:t>
      </w:r>
    </w:p>
    <w:sectPr w:rsidR="000172E5" w:rsidRPr="0006568A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57A4" w:rsidRDefault="006157A4" w:rsidP="000172E5">
      <w:pPr>
        <w:spacing w:after="0" w:line="240" w:lineRule="auto"/>
      </w:pPr>
      <w:r>
        <w:separator/>
      </w:r>
    </w:p>
  </w:endnote>
  <w:endnote w:type="continuationSeparator" w:id="0">
    <w:p w:rsidR="006157A4" w:rsidRDefault="006157A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EF89430-A5A7-4124-AABD-844012362F62}"/>
    <w:embedBold r:id="rId2" w:fontKey="{BBBF96D2-CBCF-469F-B948-CE24EDF4E1B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8DDA413-628A-4C7D-9C4B-37E5DD8FA63D}"/>
    <w:embedBold r:id="rId4" w:fontKey="{16EDBAF0-BA76-4232-A16F-6E36A07F7F49}"/>
    <w:embedItalic r:id="rId5" w:fontKey="{A49E12E0-A66D-452E-B7AB-9BD3685AE6B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DDAC28F-48B8-4887-91AF-BA0F4A7AE6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536719D-2E21-45C1-9391-C3E8BAA3C54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45D8" w:rsidRDefault="001A3DAA" w:rsidP="00637200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1DD034">
          <wp:simplePos x="0" y="0"/>
          <wp:positionH relativeFrom="column">
            <wp:posOffset>5581650</wp:posOffset>
          </wp:positionH>
          <wp:positionV relativeFrom="paragraph">
            <wp:posOffset>-173355</wp:posOffset>
          </wp:positionV>
          <wp:extent cx="1133475" cy="560562"/>
          <wp:effectExtent l="0" t="0" r="0" b="0"/>
          <wp:wrapTight wrapText="bothSides">
            <wp:wrapPolygon edited="0">
              <wp:start x="16336" y="0"/>
              <wp:lineTo x="0" y="6612"/>
              <wp:lineTo x="0" y="14694"/>
              <wp:lineTo x="19603" y="20571"/>
              <wp:lineTo x="21055" y="20571"/>
              <wp:lineTo x="21055" y="6612"/>
              <wp:lineTo x="18514" y="0"/>
              <wp:lineTo x="16336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nfield-Counc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560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57A4" w:rsidRDefault="006157A4" w:rsidP="000172E5">
      <w:pPr>
        <w:spacing w:after="0" w:line="240" w:lineRule="auto"/>
      </w:pPr>
      <w:bookmarkStart w:id="0" w:name="_Hlk37338404"/>
      <w:bookmarkEnd w:id="0"/>
      <w:r>
        <w:separator/>
      </w:r>
    </w:p>
  </w:footnote>
  <w:footnote w:type="continuationSeparator" w:id="0">
    <w:p w:rsidR="006157A4" w:rsidRDefault="006157A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586"/>
      <w:gridCol w:w="6774"/>
    </w:tblGrid>
    <w:tr w:rsidR="00B337A2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3E6266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585CD09F" wp14:editId="7BBC5B7E">
                <wp:extent cx="1495425" cy="14954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nfield Learns Together - Colourfu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637200" w:rsidRDefault="00B83C58" w:rsidP="00637200">
          <w:pPr>
            <w:pStyle w:val="Header"/>
          </w:pPr>
          <w:r>
            <w:rPr>
              <w:color w:val="0070C0"/>
            </w:rPr>
            <w:t>Art</w:t>
          </w:r>
          <w:r w:rsidR="00A96734">
            <w:rPr>
              <w:color w:val="0070C0"/>
            </w:rPr>
            <w:t xml:space="preserve"> Challenge 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266"/>
    <w:rsid w:val="000172E5"/>
    <w:rsid w:val="00052382"/>
    <w:rsid w:val="0006568A"/>
    <w:rsid w:val="00076F0F"/>
    <w:rsid w:val="00084253"/>
    <w:rsid w:val="000D1F49"/>
    <w:rsid w:val="001727CA"/>
    <w:rsid w:val="001800AB"/>
    <w:rsid w:val="001A3DAA"/>
    <w:rsid w:val="001A6D7F"/>
    <w:rsid w:val="001E19A2"/>
    <w:rsid w:val="002152CA"/>
    <w:rsid w:val="00266B20"/>
    <w:rsid w:val="002C56E6"/>
    <w:rsid w:val="00311D4F"/>
    <w:rsid w:val="0034390E"/>
    <w:rsid w:val="00344849"/>
    <w:rsid w:val="00361E11"/>
    <w:rsid w:val="003769BA"/>
    <w:rsid w:val="003953A6"/>
    <w:rsid w:val="003A2FDC"/>
    <w:rsid w:val="003B3A08"/>
    <w:rsid w:val="003E6266"/>
    <w:rsid w:val="003F0847"/>
    <w:rsid w:val="0040090B"/>
    <w:rsid w:val="0046302A"/>
    <w:rsid w:val="00464F48"/>
    <w:rsid w:val="004754A9"/>
    <w:rsid w:val="00476667"/>
    <w:rsid w:val="00487D2D"/>
    <w:rsid w:val="004D5D62"/>
    <w:rsid w:val="00501AF3"/>
    <w:rsid w:val="005112D0"/>
    <w:rsid w:val="00515B9D"/>
    <w:rsid w:val="00577E06"/>
    <w:rsid w:val="00583334"/>
    <w:rsid w:val="005A3BF7"/>
    <w:rsid w:val="005E5241"/>
    <w:rsid w:val="005F2035"/>
    <w:rsid w:val="005F7990"/>
    <w:rsid w:val="006145D8"/>
    <w:rsid w:val="006157A4"/>
    <w:rsid w:val="00637200"/>
    <w:rsid w:val="0063739C"/>
    <w:rsid w:val="006A1A4B"/>
    <w:rsid w:val="006D23AD"/>
    <w:rsid w:val="007147D7"/>
    <w:rsid w:val="00767C04"/>
    <w:rsid w:val="00770F25"/>
    <w:rsid w:val="007A35A8"/>
    <w:rsid w:val="007B0A85"/>
    <w:rsid w:val="007C53C5"/>
    <w:rsid w:val="007C6A52"/>
    <w:rsid w:val="0082043E"/>
    <w:rsid w:val="00821CD2"/>
    <w:rsid w:val="00846B76"/>
    <w:rsid w:val="0087268D"/>
    <w:rsid w:val="008E203A"/>
    <w:rsid w:val="008E40F8"/>
    <w:rsid w:val="0091229C"/>
    <w:rsid w:val="00940E73"/>
    <w:rsid w:val="00941319"/>
    <w:rsid w:val="0097127B"/>
    <w:rsid w:val="0098597D"/>
    <w:rsid w:val="009D71BC"/>
    <w:rsid w:val="009F619A"/>
    <w:rsid w:val="009F6DDE"/>
    <w:rsid w:val="00A01070"/>
    <w:rsid w:val="00A370A8"/>
    <w:rsid w:val="00A6487B"/>
    <w:rsid w:val="00A87B65"/>
    <w:rsid w:val="00A96734"/>
    <w:rsid w:val="00AD19B9"/>
    <w:rsid w:val="00B00D96"/>
    <w:rsid w:val="00B337A2"/>
    <w:rsid w:val="00B83C58"/>
    <w:rsid w:val="00BD4753"/>
    <w:rsid w:val="00BD5CB1"/>
    <w:rsid w:val="00BE62EE"/>
    <w:rsid w:val="00BE7622"/>
    <w:rsid w:val="00BF617F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A5BE4"/>
    <w:rsid w:val="00DB1564"/>
    <w:rsid w:val="00DB3FAD"/>
    <w:rsid w:val="00DC71EC"/>
    <w:rsid w:val="00E61C09"/>
    <w:rsid w:val="00EB3B58"/>
    <w:rsid w:val="00EC7359"/>
    <w:rsid w:val="00EE3054"/>
    <w:rsid w:val="00F00606"/>
    <w:rsid w:val="00F01256"/>
    <w:rsid w:val="00F2360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E901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A967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Enfieldlearnstogether@centralenfieldclc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war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2020-04-30T09:27:00Z</dcterms:created>
  <dcterms:modified xsi:type="dcterms:W3CDTF">2020-05-13T07:56:00Z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