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6"/>
        <w:gridCol w:w="2900"/>
        <w:gridCol w:w="322"/>
        <w:gridCol w:w="3018"/>
      </w:tblGrid>
      <w:tr w:rsidR="001A3DAA" w:rsidRPr="00637200" w:rsidTr="00772747">
        <w:tc>
          <w:tcPr>
            <w:tcW w:w="5000" w:type="pct"/>
            <w:gridSpan w:val="4"/>
            <w:shd w:val="clear" w:color="auto" w:fill="0070C0"/>
            <w:vAlign w:val="bottom"/>
          </w:tcPr>
          <w:p w:rsidR="001A3DAA" w:rsidRPr="003E6266" w:rsidRDefault="001A3DAA" w:rsidP="00772747">
            <w:pPr>
              <w:pStyle w:val="Heading1"/>
              <w:outlineLvl w:val="0"/>
              <w:rPr>
                <w:color w:val="FFFFFF" w:themeColor="background1"/>
              </w:rPr>
            </w:pPr>
            <w:bookmarkStart w:id="1" w:name="_GoBack"/>
            <w:bookmarkEnd w:id="1"/>
            <w:r w:rsidRPr="003E6266">
              <w:rPr>
                <w:color w:val="FFFFFF" w:themeColor="background1"/>
              </w:rPr>
              <w:t>APPLICATION FORM</w:t>
            </w:r>
          </w:p>
        </w:tc>
      </w:tr>
      <w:tr w:rsidR="0087268D" w:rsidRPr="00846B76" w:rsidTr="00AD5391">
        <w:tc>
          <w:tcPr>
            <w:tcW w:w="1742" w:type="pct"/>
            <w:vAlign w:val="bottom"/>
          </w:tcPr>
          <w:p w:rsidR="0087268D" w:rsidRPr="00637200" w:rsidRDefault="0087268D" w:rsidP="00AD5391">
            <w:pPr>
              <w:pStyle w:val="NormalIndent"/>
              <w:ind w:left="0"/>
            </w:pPr>
            <w:r>
              <w:t>Young Author’s name</w:t>
            </w:r>
            <w:r w:rsidRPr="003E6266">
              <w:t>:</w:t>
            </w:r>
          </w:p>
        </w:tc>
        <w:tc>
          <w:tcPr>
            <w:tcW w:w="3258" w:type="pct"/>
            <w:gridSpan w:val="3"/>
            <w:vAlign w:val="bottom"/>
          </w:tcPr>
          <w:p w:rsidR="0087268D" w:rsidRPr="00846B76" w:rsidRDefault="00AD5391" w:rsidP="0087268D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308610</wp:posOffset>
                      </wp:positionV>
                      <wp:extent cx="3838575" cy="19050"/>
                      <wp:effectExtent l="0" t="0" r="28575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38575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60B1975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4pt,24.3pt" to="299.8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" strokecolor="#155078 [3204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87268D" w:rsidRPr="00846B76" w:rsidTr="00AD5391">
        <w:tc>
          <w:tcPr>
            <w:tcW w:w="1742" w:type="pct"/>
            <w:vAlign w:val="bottom"/>
          </w:tcPr>
          <w:p w:rsidR="0087268D" w:rsidRDefault="0087268D" w:rsidP="00AD5391">
            <w:pPr>
              <w:pStyle w:val="NormalIndent"/>
              <w:ind w:left="0"/>
            </w:pPr>
            <w:r>
              <w:t>Age:</w:t>
            </w:r>
          </w:p>
        </w:tc>
        <w:tc>
          <w:tcPr>
            <w:tcW w:w="3258" w:type="pct"/>
            <w:gridSpan w:val="3"/>
            <w:vAlign w:val="bottom"/>
          </w:tcPr>
          <w:p w:rsidR="0087268D" w:rsidRPr="00846B76" w:rsidRDefault="00AD5391" w:rsidP="00CF4AEE">
            <w:pPr>
              <w:spacing w:line="276" w:lineRule="auto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306705</wp:posOffset>
                      </wp:positionV>
                      <wp:extent cx="1504950" cy="0"/>
                      <wp:effectExtent l="0" t="0" r="0" b="0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049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8230870" id="Straight Connecto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3pt,24.15pt" to="117.2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" strokecolor="#155078 [3204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87268D" w:rsidRPr="00846B76" w:rsidTr="00AD5391">
        <w:tc>
          <w:tcPr>
            <w:tcW w:w="1742" w:type="pct"/>
            <w:vAlign w:val="bottom"/>
          </w:tcPr>
          <w:p w:rsidR="00CF4AEE" w:rsidRDefault="00CF4AEE" w:rsidP="00AD5391">
            <w:pPr>
              <w:pStyle w:val="NormalIndent"/>
              <w:spacing w:line="276" w:lineRule="auto"/>
              <w:ind w:left="0"/>
            </w:pPr>
            <w:r>
              <w:t>School name:</w:t>
            </w:r>
          </w:p>
          <w:p w:rsidR="00AD5391" w:rsidRPr="003E6266" w:rsidRDefault="0087268D" w:rsidP="00AD5391">
            <w:pPr>
              <w:pStyle w:val="NormalIndent"/>
              <w:spacing w:line="276" w:lineRule="auto"/>
              <w:ind w:left="0"/>
            </w:pPr>
            <w:r w:rsidRPr="003E6266">
              <w:t>Parent name:</w:t>
            </w:r>
          </w:p>
        </w:tc>
        <w:tc>
          <w:tcPr>
            <w:tcW w:w="3258" w:type="pct"/>
            <w:gridSpan w:val="3"/>
            <w:vAlign w:val="bottom"/>
          </w:tcPr>
          <w:p w:rsidR="0087268D" w:rsidRPr="00846B76" w:rsidRDefault="00CF4AEE" w:rsidP="0087268D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293370</wp:posOffset>
                      </wp:positionV>
                      <wp:extent cx="2752725" cy="0"/>
                      <wp:effectExtent l="0" t="0" r="0" b="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527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4A8D52B" id="Straight Connector 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1pt,23.1pt" to="214.6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" strokecolor="#155078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-100965</wp:posOffset>
                      </wp:positionV>
                      <wp:extent cx="3819525" cy="9525"/>
                      <wp:effectExtent l="0" t="0" r="28575" b="28575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195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E55088B" id="Straight Connector 10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2pt,-7.95pt" to="297.55pt,-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" strokecolor="#155078 [3204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87268D" w:rsidRPr="00846B76" w:rsidTr="00AD5391">
        <w:tc>
          <w:tcPr>
            <w:tcW w:w="1742" w:type="pct"/>
            <w:vAlign w:val="bottom"/>
          </w:tcPr>
          <w:p w:rsidR="0087268D" w:rsidRPr="00637200" w:rsidRDefault="0087268D" w:rsidP="00AD5391">
            <w:pPr>
              <w:pStyle w:val="NormalIndent"/>
              <w:ind w:left="0"/>
            </w:pPr>
            <w:r w:rsidRPr="003E6266">
              <w:t>Contact</w:t>
            </w:r>
            <w:r w:rsidR="00AD5391">
              <w:t xml:space="preserve"> </w:t>
            </w:r>
            <w:r>
              <w:t>number</w:t>
            </w:r>
            <w:r w:rsidRPr="003E6266">
              <w:t>:</w:t>
            </w:r>
          </w:p>
        </w:tc>
        <w:tc>
          <w:tcPr>
            <w:tcW w:w="1514" w:type="pct"/>
            <w:vAlign w:val="bottom"/>
          </w:tcPr>
          <w:p w:rsidR="0087268D" w:rsidRPr="00846B76" w:rsidRDefault="00AD5391" w:rsidP="0087268D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308610</wp:posOffset>
                      </wp:positionV>
                      <wp:extent cx="2781300" cy="0"/>
                      <wp:effectExtent l="0" t="0" r="0" b="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81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D4A9052" id="Straight Connector 6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7pt,24.3pt" to="217.3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" strokecolor="#155078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68" w:type="pct"/>
            <w:vAlign w:val="bottom"/>
          </w:tcPr>
          <w:p w:rsidR="0087268D" w:rsidRPr="00637200" w:rsidRDefault="0087268D" w:rsidP="0087268D">
            <w:pPr>
              <w:pStyle w:val="NormalIndent"/>
            </w:pPr>
          </w:p>
        </w:tc>
        <w:tc>
          <w:tcPr>
            <w:tcW w:w="1576" w:type="pct"/>
            <w:vAlign w:val="bottom"/>
          </w:tcPr>
          <w:p w:rsidR="0087268D" w:rsidRPr="00846B76" w:rsidRDefault="0087268D" w:rsidP="0087268D"/>
        </w:tc>
      </w:tr>
      <w:tr w:rsidR="0087268D" w:rsidRPr="00846B76" w:rsidTr="00AD5391">
        <w:tc>
          <w:tcPr>
            <w:tcW w:w="1742" w:type="pct"/>
            <w:vAlign w:val="bottom"/>
          </w:tcPr>
          <w:p w:rsidR="00AD5391" w:rsidRDefault="00AD5391" w:rsidP="00CF4AEE">
            <w:pPr>
              <w:pStyle w:val="NormalIndent"/>
              <w:spacing w:line="276" w:lineRule="auto"/>
              <w:ind w:left="0"/>
            </w:pPr>
            <w:r>
              <w:t>Contact email:</w:t>
            </w:r>
          </w:p>
          <w:p w:rsidR="0087268D" w:rsidRPr="00637200" w:rsidRDefault="0087268D" w:rsidP="00AD5391">
            <w:pPr>
              <w:pStyle w:val="NormalIndent"/>
              <w:ind w:left="0"/>
            </w:pPr>
            <w:r w:rsidRPr="003E6266">
              <w:t>Address:</w:t>
            </w:r>
          </w:p>
        </w:tc>
        <w:tc>
          <w:tcPr>
            <w:tcW w:w="3258" w:type="pct"/>
            <w:gridSpan w:val="3"/>
            <w:vAlign w:val="bottom"/>
          </w:tcPr>
          <w:p w:rsidR="0087268D" w:rsidRPr="00846B76" w:rsidRDefault="00886799" w:rsidP="0087268D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312420</wp:posOffset>
                      </wp:positionV>
                      <wp:extent cx="3800475" cy="9525"/>
                      <wp:effectExtent l="0" t="0" r="28575" b="28575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0047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9111017" id="Straight Connector 8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3pt,24.6pt" to="297.9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" strokecolor="#155078 [3204]" strokeweight=".5pt">
                      <v:stroke joinstyle="miter"/>
                    </v:line>
                  </w:pict>
                </mc:Fallback>
              </mc:AlternateContent>
            </w:r>
            <w:r w:rsidR="00AD5391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-62865</wp:posOffset>
                      </wp:positionV>
                      <wp:extent cx="2828925" cy="9525"/>
                      <wp:effectExtent l="0" t="0" r="28575" b="28575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289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D0E2155" id="Straight Connector 7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9pt,-4.95pt" to="221.85pt,-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" strokecolor="#155078 [3204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1A3DAA" w:rsidRPr="00846B76" w:rsidTr="001A3DAA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1A3DAA" w:rsidRPr="00846B76" w:rsidRDefault="001A3DAA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886799" w:rsidRPr="00846B76" w:rsidTr="001A3DAA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886799" w:rsidRPr="00846B76" w:rsidRDefault="00886799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1A3DAA" w:rsidRPr="00846B76" w:rsidTr="001A3DAA">
        <w:tc>
          <w:tcPr>
            <w:tcW w:w="5000" w:type="pct"/>
            <w:gridSpan w:val="4"/>
            <w:shd w:val="clear" w:color="auto" w:fill="0070C0"/>
            <w:vAlign w:val="bottom"/>
          </w:tcPr>
          <w:p w:rsidR="001A3DAA" w:rsidRPr="003E6266" w:rsidRDefault="001A3DAA" w:rsidP="00637200">
            <w:pPr>
              <w:pStyle w:val="Heading1"/>
              <w:outlineLvl w:val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PERMISSION</w:t>
            </w:r>
          </w:p>
        </w:tc>
      </w:tr>
    </w:tbl>
    <w:p w:rsidR="00886799" w:rsidRDefault="00886799" w:rsidP="003E6266"/>
    <w:p w:rsidR="00886799" w:rsidRDefault="00886799" w:rsidP="00886799">
      <w:pPr>
        <w:spacing w:before="0" w:after="0" w:line="240" w:lineRule="auto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155575</wp:posOffset>
                </wp:positionV>
                <wp:extent cx="3171825" cy="9525"/>
                <wp:effectExtent l="0" t="0" r="28575" b="2857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18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EFD3D8C" id="Straight Connector 9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75pt,12.25pt" to="439.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" strokecolor="#155078 [3204]" strokeweight=".5pt">
                <v:stroke joinstyle="miter"/>
              </v:line>
            </w:pict>
          </mc:Fallback>
        </mc:AlternateContent>
      </w:r>
      <w:r w:rsidRPr="00AD5391">
        <w:t>I give permission for my child</w:t>
      </w:r>
      <w:r>
        <w:t>:</w:t>
      </w:r>
    </w:p>
    <w:p w:rsidR="00886799" w:rsidRDefault="003E6266" w:rsidP="00886799">
      <w:pPr>
        <w:spacing w:before="0" w:after="0" w:line="240" w:lineRule="auto"/>
      </w:pPr>
      <w:r>
        <w:t>to enter a story into the Enfield Learns Together Short Story Competition.</w:t>
      </w:r>
    </w:p>
    <w:p w:rsidR="00886799" w:rsidRDefault="00886799" w:rsidP="00886799">
      <w:pPr>
        <w:spacing w:before="0" w:after="0" w:line="240" w:lineRule="auto"/>
      </w:pPr>
    </w:p>
    <w:p w:rsidR="003E6266" w:rsidRDefault="003E6266" w:rsidP="00886799">
      <w:pPr>
        <w:spacing w:before="0" w:line="276" w:lineRule="auto"/>
      </w:pPr>
      <w:r>
        <w:t>I confirm that the story submitted is independent and unaided work written by my child.</w:t>
      </w:r>
    </w:p>
    <w:p w:rsidR="003E6266" w:rsidRDefault="003E6266" w:rsidP="00886799">
      <w:pPr>
        <w:spacing w:line="276" w:lineRule="auto"/>
      </w:pPr>
      <w:r>
        <w:t xml:space="preserve">Please send the short story typed on Word and this completed application form to </w:t>
      </w:r>
      <w:hyperlink r:id="rId11" w:history="1">
        <w:r w:rsidR="00886799" w:rsidRPr="00886799">
          <w:rPr>
            <w:rStyle w:val="Hyperlink"/>
            <w:color w:val="auto"/>
          </w:rPr>
          <w:t>enrichment@enfield.gov.uk</w:t>
        </w:r>
      </w:hyperlink>
    </w:p>
    <w:p w:rsidR="00886799" w:rsidRDefault="00886799" w:rsidP="003E6266"/>
    <w:p w:rsidR="000172E5" w:rsidRPr="0006568A" w:rsidRDefault="003E6266" w:rsidP="003E6266">
      <w:r>
        <w:t xml:space="preserve">No later than </w:t>
      </w:r>
      <w:r w:rsidRPr="009D71BC">
        <w:rPr>
          <w:b/>
        </w:rPr>
        <w:t>1pm on Friday 5 June 2020</w:t>
      </w:r>
    </w:p>
    <w:sectPr w:rsidR="000172E5" w:rsidRPr="0006568A" w:rsidSect="006145D8">
      <w:headerReference w:type="default" r:id="rId12"/>
      <w:footerReference w:type="default" r:id="rId13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792" w:rsidRDefault="00762792" w:rsidP="000172E5">
      <w:pPr>
        <w:spacing w:after="0" w:line="240" w:lineRule="auto"/>
      </w:pPr>
      <w:r>
        <w:separator/>
      </w:r>
    </w:p>
  </w:endnote>
  <w:endnote w:type="continuationSeparator" w:id="0">
    <w:p w:rsidR="00762792" w:rsidRDefault="0076279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14E4EB-0251-4082-B3BF-D6725E4B22E9}"/>
    <w:embedBold r:id="rId2" w:fontKey="{037774EF-DDCD-4498-A4DD-7AF296D96D9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CD5C65A-01BF-49DC-B23A-08A4EDAB3B0B}"/>
    <w:embedBold r:id="rId4" w:fontKey="{F12D4318-5C7D-40AA-97E0-810969FCE83C}"/>
    <w:embedItalic r:id="rId5" w:fontKey="{E1560EC5-5C0B-4B0A-873C-BCF7ED43DC2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9BC3EA23-47A5-4847-BC4E-8C9DC467F17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D3F143B-A7A9-406C-9B62-07A271DC00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5D8" w:rsidRDefault="001A3DAA" w:rsidP="00637200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2C1DD034">
          <wp:simplePos x="0" y="0"/>
          <wp:positionH relativeFrom="column">
            <wp:posOffset>5581650</wp:posOffset>
          </wp:positionH>
          <wp:positionV relativeFrom="paragraph">
            <wp:posOffset>-173355</wp:posOffset>
          </wp:positionV>
          <wp:extent cx="1133475" cy="560562"/>
          <wp:effectExtent l="0" t="0" r="0" b="0"/>
          <wp:wrapTight wrapText="bothSides">
            <wp:wrapPolygon edited="0">
              <wp:start x="16336" y="0"/>
              <wp:lineTo x="0" y="6612"/>
              <wp:lineTo x="0" y="14694"/>
              <wp:lineTo x="19603" y="20571"/>
              <wp:lineTo x="21055" y="20571"/>
              <wp:lineTo x="21055" y="6612"/>
              <wp:lineTo x="18514" y="0"/>
              <wp:lineTo x="16336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nfield-Counc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3475" cy="5605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792" w:rsidRDefault="00762792" w:rsidP="000172E5">
      <w:pPr>
        <w:spacing w:after="0" w:line="240" w:lineRule="auto"/>
      </w:pPr>
      <w:bookmarkStart w:id="0" w:name="_Hlk37338404"/>
      <w:bookmarkEnd w:id="0"/>
      <w:r>
        <w:separator/>
      </w:r>
    </w:p>
  </w:footnote>
  <w:footnote w:type="continuationSeparator" w:id="0">
    <w:p w:rsidR="00762792" w:rsidRDefault="0076279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2586"/>
      <w:gridCol w:w="6990"/>
    </w:tblGrid>
    <w:tr w:rsidR="00B337A2" w:rsidRPr="00637200" w:rsidTr="00384B05">
      <w:trPr>
        <w:trHeight w:val="990"/>
      </w:trPr>
      <w:tc>
        <w:tcPr>
          <w:tcW w:w="1350" w:type="dxa"/>
          <w:vAlign w:val="center"/>
        </w:tcPr>
        <w:p w:rsidR="00B337A2" w:rsidRPr="00637200" w:rsidRDefault="003E6266" w:rsidP="00637200">
          <w:pPr>
            <w:pStyle w:val="Header"/>
          </w:pPr>
          <w:r>
            <w:rPr>
              <w:noProof/>
              <w:lang w:val="en-GB" w:eastAsia="en-GB"/>
            </w:rPr>
            <w:drawing>
              <wp:inline distT="0" distB="0" distL="0" distR="0" wp14:anchorId="585CD09F" wp14:editId="7BBC5B7E">
                <wp:extent cx="1495425" cy="1495425"/>
                <wp:effectExtent l="0" t="0" r="9525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nfield Learns Together - Colourfu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1495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:rsidR="00B337A2" w:rsidRPr="00637200" w:rsidRDefault="003E6266" w:rsidP="00637200">
          <w:pPr>
            <w:pStyle w:val="Header"/>
          </w:pPr>
          <w:r w:rsidRPr="003E6266">
            <w:rPr>
              <w:color w:val="0070C0"/>
            </w:rPr>
            <w:t>Short Story Competition</w:t>
          </w:r>
        </w:p>
      </w:tc>
    </w:tr>
  </w:tbl>
  <w:p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266"/>
    <w:rsid w:val="000172E5"/>
    <w:rsid w:val="00052382"/>
    <w:rsid w:val="000548AB"/>
    <w:rsid w:val="0006568A"/>
    <w:rsid w:val="00076F0F"/>
    <w:rsid w:val="00084253"/>
    <w:rsid w:val="000D1F49"/>
    <w:rsid w:val="001727CA"/>
    <w:rsid w:val="001800AB"/>
    <w:rsid w:val="001A3DAA"/>
    <w:rsid w:val="00266B20"/>
    <w:rsid w:val="002C56E6"/>
    <w:rsid w:val="00311D4F"/>
    <w:rsid w:val="0034390E"/>
    <w:rsid w:val="00344849"/>
    <w:rsid w:val="00361E11"/>
    <w:rsid w:val="003769BA"/>
    <w:rsid w:val="003E6266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62792"/>
    <w:rsid w:val="00767C04"/>
    <w:rsid w:val="00770F25"/>
    <w:rsid w:val="007A35A8"/>
    <w:rsid w:val="007B0A85"/>
    <w:rsid w:val="007C53C5"/>
    <w:rsid w:val="007C6A52"/>
    <w:rsid w:val="0082043E"/>
    <w:rsid w:val="00846B76"/>
    <w:rsid w:val="0087268D"/>
    <w:rsid w:val="00886799"/>
    <w:rsid w:val="008E203A"/>
    <w:rsid w:val="0091229C"/>
    <w:rsid w:val="00940E73"/>
    <w:rsid w:val="00964074"/>
    <w:rsid w:val="0098597D"/>
    <w:rsid w:val="009D71BC"/>
    <w:rsid w:val="009F619A"/>
    <w:rsid w:val="009F6DDE"/>
    <w:rsid w:val="00A370A8"/>
    <w:rsid w:val="00A712A0"/>
    <w:rsid w:val="00AD5391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CF4AEE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rsid w:val="0088679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rsid w:val="008867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enrichment@enfield.gov.uk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nwar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2020-04-23T16:21:00Z</dcterms:created>
  <dcterms:modified xsi:type="dcterms:W3CDTF">2020-04-23T16:21:00Z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